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6C3" w:rsidRDefault="00C766C3" w:rsidP="003450D3">
      <w:pPr>
        <w:rPr>
          <w:b/>
          <w:color w:val="000000"/>
          <w:sz w:val="36"/>
          <w:szCs w:val="36"/>
        </w:rPr>
      </w:pPr>
    </w:p>
    <w:p w:rsidR="00C766C3" w:rsidRPr="007C26E5" w:rsidRDefault="00C766C3" w:rsidP="003450D3">
      <w:pPr>
        <w:jc w:val="center"/>
        <w:rPr>
          <w:b/>
          <w:color w:val="000000"/>
          <w:sz w:val="36"/>
          <w:szCs w:val="36"/>
        </w:rPr>
      </w:pPr>
      <w:r w:rsidRPr="007C26E5">
        <w:rPr>
          <w:b/>
          <w:color w:val="000000"/>
          <w:sz w:val="36"/>
          <w:szCs w:val="36"/>
        </w:rPr>
        <w:t>Регламент</w:t>
      </w:r>
    </w:p>
    <w:p w:rsidR="00C766C3" w:rsidRDefault="00C766C3" w:rsidP="00481B2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Всероссийские соревнований </w:t>
      </w:r>
      <w:r w:rsidRPr="00055D2C">
        <w:rPr>
          <w:b/>
          <w:color w:val="000000"/>
          <w:sz w:val="28"/>
          <w:szCs w:val="28"/>
        </w:rPr>
        <w:t>по</w:t>
      </w:r>
      <w:r>
        <w:rPr>
          <w:b/>
          <w:color w:val="000000"/>
          <w:sz w:val="28"/>
          <w:szCs w:val="28"/>
        </w:rPr>
        <w:t xml:space="preserve"> </w:t>
      </w:r>
      <w:r w:rsidRPr="00055D2C">
        <w:rPr>
          <w:b/>
          <w:color w:val="000000"/>
          <w:sz w:val="28"/>
          <w:szCs w:val="28"/>
        </w:rPr>
        <w:t xml:space="preserve">самбо </w:t>
      </w:r>
    </w:p>
    <w:p w:rsidR="00C766C3" w:rsidRPr="003450D3" w:rsidRDefault="00C766C3" w:rsidP="003450D3">
      <w:pPr>
        <w:jc w:val="center"/>
        <w:rPr>
          <w:b/>
          <w:color w:val="000000"/>
          <w:sz w:val="28"/>
          <w:szCs w:val="28"/>
        </w:rPr>
      </w:pPr>
      <w:r w:rsidRPr="00055D2C">
        <w:rPr>
          <w:b/>
          <w:color w:val="000000"/>
          <w:sz w:val="28"/>
          <w:szCs w:val="28"/>
        </w:rPr>
        <w:t>«БОРОДИНО»</w:t>
      </w:r>
    </w:p>
    <w:p w:rsidR="00C766C3" w:rsidRPr="003450D3" w:rsidRDefault="00C766C3" w:rsidP="003450D3">
      <w:pPr>
        <w:jc w:val="center"/>
        <w:rPr>
          <w:b/>
          <w:color w:val="000000"/>
        </w:rPr>
      </w:pPr>
      <w:r>
        <w:t>(ЕКП 2079500021049101)</w:t>
      </w:r>
    </w:p>
    <w:p w:rsidR="00C766C3" w:rsidRDefault="00C766C3" w:rsidP="00481B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Соревнования проводятся с 21 по 23</w:t>
      </w:r>
      <w:r w:rsidRPr="00017CBB">
        <w:rPr>
          <w:color w:val="000000"/>
          <w:sz w:val="28"/>
          <w:szCs w:val="28"/>
        </w:rPr>
        <w:t xml:space="preserve"> сентября 2</w:t>
      </w:r>
      <w:r>
        <w:rPr>
          <w:color w:val="000000"/>
          <w:sz w:val="28"/>
          <w:szCs w:val="28"/>
        </w:rPr>
        <w:t>026</w:t>
      </w:r>
      <w:r w:rsidRPr="00017CBB">
        <w:rPr>
          <w:color w:val="000000"/>
          <w:sz w:val="28"/>
          <w:szCs w:val="28"/>
        </w:rPr>
        <w:t xml:space="preserve"> года в г. Можайск, </w:t>
      </w:r>
    </w:p>
    <w:p w:rsidR="00C766C3" w:rsidRPr="00017CBB" w:rsidRDefault="00C766C3" w:rsidP="00481B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1-я Железнодорожная 57а</w:t>
      </w:r>
      <w:r w:rsidRPr="00E8668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ФОК «Арсенал»</w:t>
      </w:r>
    </w:p>
    <w:p w:rsidR="00C766C3" w:rsidRPr="00017CBB" w:rsidRDefault="00C766C3" w:rsidP="00481B2F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  <w:r w:rsidRPr="00017CBB">
        <w:rPr>
          <w:b/>
          <w:color w:val="000000"/>
          <w:sz w:val="28"/>
          <w:szCs w:val="28"/>
        </w:rPr>
        <w:t>Мужчины: 53кг, 58кг, 64кг, 71кг, 79кг, 88кг, 98кг, +98кг.</w:t>
      </w:r>
    </w:p>
    <w:p w:rsidR="00C766C3" w:rsidRDefault="00C766C3" w:rsidP="00481B2F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  <w:r w:rsidRPr="00017CBB">
        <w:rPr>
          <w:b/>
          <w:color w:val="000000"/>
          <w:sz w:val="28"/>
          <w:szCs w:val="28"/>
        </w:rPr>
        <w:t>Женщины:50кг, 54кг, 59кг, 65кг, 72кг, 80кг, +80кг.</w:t>
      </w:r>
      <w:r>
        <w:rPr>
          <w:b/>
          <w:color w:val="000000"/>
          <w:sz w:val="28"/>
          <w:szCs w:val="28"/>
        </w:rPr>
        <w:t xml:space="preserve"> </w:t>
      </w:r>
    </w:p>
    <w:p w:rsidR="00C766C3" w:rsidRPr="00017CBB" w:rsidRDefault="00C766C3" w:rsidP="00481B2F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  <w:r w:rsidRPr="00017CBB">
        <w:rPr>
          <w:b/>
          <w:color w:val="000000"/>
          <w:sz w:val="28"/>
          <w:szCs w:val="28"/>
        </w:rPr>
        <w:t>Боевое самбо: 58кг, 64кг, 71кг, 79кг, 88кг, 98кг, +98кг.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46"/>
        <w:gridCol w:w="2033"/>
        <w:gridCol w:w="5924"/>
      </w:tblGrid>
      <w:tr w:rsidR="00C766C3" w:rsidRPr="00017CBB" w:rsidTr="003450D3">
        <w:trPr>
          <w:trHeight w:val="377"/>
        </w:trPr>
        <w:tc>
          <w:tcPr>
            <w:tcW w:w="2046" w:type="dxa"/>
            <w:vMerge w:val="restart"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21 </w:t>
            </w:r>
            <w:r w:rsidRPr="00017CBB">
              <w:rPr>
                <w:b/>
                <w:color w:val="000000"/>
                <w:sz w:val="28"/>
                <w:szCs w:val="28"/>
              </w:rPr>
              <w:t>сентября</w:t>
            </w:r>
          </w:p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C766C3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C766C3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C766C3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C766C3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924" w:type="dxa"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17CBB">
              <w:rPr>
                <w:b/>
                <w:color w:val="000000"/>
                <w:sz w:val="28"/>
                <w:szCs w:val="28"/>
              </w:rPr>
              <w:t>День приезда</w:t>
            </w:r>
          </w:p>
        </w:tc>
      </w:tr>
      <w:tr w:rsidR="00C766C3" w:rsidRPr="00017CBB" w:rsidTr="003450D3">
        <w:trPr>
          <w:trHeight w:val="345"/>
        </w:trPr>
        <w:tc>
          <w:tcPr>
            <w:tcW w:w="2046" w:type="dxa"/>
            <w:vMerge/>
          </w:tcPr>
          <w:p w:rsidR="00C766C3" w:rsidRPr="00690883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17CBB">
              <w:rPr>
                <w:b/>
                <w:color w:val="000000"/>
                <w:sz w:val="28"/>
                <w:szCs w:val="28"/>
              </w:rPr>
              <w:t>11.00-16.00</w:t>
            </w:r>
          </w:p>
        </w:tc>
        <w:tc>
          <w:tcPr>
            <w:tcW w:w="5924" w:type="dxa"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17CBB">
              <w:rPr>
                <w:b/>
                <w:color w:val="000000"/>
                <w:sz w:val="28"/>
                <w:szCs w:val="28"/>
              </w:rPr>
              <w:t>Мандатная комиссия</w:t>
            </w:r>
          </w:p>
        </w:tc>
      </w:tr>
      <w:tr w:rsidR="00C766C3" w:rsidRPr="00017CBB" w:rsidTr="003450D3">
        <w:tc>
          <w:tcPr>
            <w:tcW w:w="2046" w:type="dxa"/>
            <w:vMerge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17CBB">
              <w:rPr>
                <w:b/>
                <w:color w:val="000000"/>
                <w:sz w:val="28"/>
                <w:szCs w:val="28"/>
              </w:rPr>
              <w:t>17.00-18.00</w:t>
            </w:r>
          </w:p>
        </w:tc>
        <w:tc>
          <w:tcPr>
            <w:tcW w:w="5924" w:type="dxa"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17CBB">
              <w:rPr>
                <w:b/>
                <w:color w:val="000000"/>
                <w:sz w:val="28"/>
                <w:szCs w:val="28"/>
              </w:rPr>
              <w:t>Взвешивание в весовых категориях:</w:t>
            </w:r>
          </w:p>
          <w:p w:rsidR="00C766C3" w:rsidRPr="0091516C" w:rsidRDefault="00C766C3" w:rsidP="00217685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1516C">
              <w:rPr>
                <w:bCs/>
                <w:color w:val="000000"/>
                <w:sz w:val="28"/>
                <w:szCs w:val="28"/>
              </w:rPr>
              <w:t>Мужчины – 53кг, 64кг, 79кг, 98кг.</w:t>
            </w:r>
          </w:p>
          <w:p w:rsidR="00C766C3" w:rsidRPr="0091516C" w:rsidRDefault="00C766C3" w:rsidP="00217685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1516C">
              <w:rPr>
                <w:bCs/>
                <w:color w:val="000000"/>
                <w:sz w:val="28"/>
                <w:szCs w:val="28"/>
              </w:rPr>
              <w:t>Женщины – 50кг, 59кг, 72кг, +80кг.</w:t>
            </w:r>
          </w:p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91516C">
              <w:rPr>
                <w:bCs/>
                <w:color w:val="000000"/>
                <w:sz w:val="28"/>
                <w:szCs w:val="28"/>
              </w:rPr>
              <w:t>Б/С мужчины - 58кг, 71кг, 88кг, +98кг.</w:t>
            </w:r>
          </w:p>
        </w:tc>
      </w:tr>
      <w:tr w:rsidR="00C766C3" w:rsidRPr="00017CBB" w:rsidTr="003450D3">
        <w:trPr>
          <w:trHeight w:val="680"/>
        </w:trPr>
        <w:tc>
          <w:tcPr>
            <w:tcW w:w="2046" w:type="dxa"/>
            <w:vMerge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18.00.</w:t>
            </w:r>
          </w:p>
        </w:tc>
        <w:tc>
          <w:tcPr>
            <w:tcW w:w="5924" w:type="dxa"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17CBB">
              <w:rPr>
                <w:b/>
                <w:color w:val="000000"/>
                <w:sz w:val="28"/>
                <w:szCs w:val="28"/>
              </w:rPr>
              <w:t>Совещание судей и представителей команд. Жеребьевка.</w:t>
            </w:r>
          </w:p>
        </w:tc>
      </w:tr>
      <w:tr w:rsidR="00C766C3" w:rsidRPr="00017CBB" w:rsidTr="003450D3">
        <w:tc>
          <w:tcPr>
            <w:tcW w:w="2046" w:type="dxa"/>
            <w:vMerge w:val="restart"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22 </w:t>
            </w:r>
            <w:r w:rsidRPr="00017CBB">
              <w:rPr>
                <w:b/>
                <w:color w:val="000000"/>
                <w:sz w:val="28"/>
                <w:szCs w:val="28"/>
              </w:rPr>
              <w:t>сентября</w:t>
            </w:r>
          </w:p>
        </w:tc>
        <w:tc>
          <w:tcPr>
            <w:tcW w:w="2033" w:type="dxa"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17CBB">
              <w:rPr>
                <w:b/>
                <w:color w:val="000000"/>
                <w:sz w:val="28"/>
                <w:szCs w:val="28"/>
              </w:rPr>
              <w:t>10.</w:t>
            </w:r>
            <w:r>
              <w:rPr>
                <w:b/>
                <w:color w:val="000000"/>
                <w:sz w:val="28"/>
                <w:szCs w:val="28"/>
              </w:rPr>
              <w:t>0</w:t>
            </w:r>
            <w:r w:rsidRPr="00017CBB">
              <w:rPr>
                <w:b/>
                <w:color w:val="000000"/>
                <w:sz w:val="28"/>
                <w:szCs w:val="28"/>
              </w:rPr>
              <w:t>0-1</w:t>
            </w:r>
            <w:r>
              <w:rPr>
                <w:b/>
                <w:color w:val="000000"/>
                <w:sz w:val="28"/>
                <w:szCs w:val="28"/>
              </w:rPr>
              <w:t>0</w:t>
            </w:r>
            <w:r w:rsidRPr="00017CBB"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30</w:t>
            </w:r>
          </w:p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17CBB">
              <w:rPr>
                <w:b/>
                <w:color w:val="000000"/>
                <w:sz w:val="28"/>
                <w:szCs w:val="28"/>
              </w:rPr>
              <w:t>1</w:t>
            </w:r>
            <w:r>
              <w:rPr>
                <w:b/>
                <w:color w:val="000000"/>
                <w:sz w:val="28"/>
                <w:szCs w:val="28"/>
              </w:rPr>
              <w:t>0</w:t>
            </w:r>
            <w:r w:rsidRPr="00017CBB"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3</w:t>
            </w:r>
            <w:r w:rsidRPr="00017CBB">
              <w:rPr>
                <w:b/>
                <w:color w:val="000000"/>
                <w:sz w:val="28"/>
                <w:szCs w:val="28"/>
              </w:rPr>
              <w:t>0-16.00</w:t>
            </w:r>
          </w:p>
        </w:tc>
        <w:tc>
          <w:tcPr>
            <w:tcW w:w="5924" w:type="dxa"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17CBB">
              <w:rPr>
                <w:b/>
                <w:color w:val="000000"/>
                <w:sz w:val="28"/>
                <w:szCs w:val="28"/>
              </w:rPr>
              <w:t>Церемония открытия.</w:t>
            </w:r>
          </w:p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17CBB">
              <w:rPr>
                <w:b/>
                <w:color w:val="000000"/>
                <w:sz w:val="28"/>
                <w:szCs w:val="28"/>
              </w:rPr>
              <w:t>Соревнование в весовых категориях:</w:t>
            </w:r>
          </w:p>
          <w:p w:rsidR="00C766C3" w:rsidRPr="0091516C" w:rsidRDefault="00C766C3" w:rsidP="00217685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1516C">
              <w:rPr>
                <w:bCs/>
                <w:color w:val="000000"/>
                <w:sz w:val="28"/>
                <w:szCs w:val="28"/>
              </w:rPr>
              <w:t>Мужчины – 53кг, 64кг, 79кг, 98кг.</w:t>
            </w:r>
          </w:p>
          <w:p w:rsidR="00C766C3" w:rsidRPr="0091516C" w:rsidRDefault="00C766C3" w:rsidP="00217685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1516C">
              <w:rPr>
                <w:bCs/>
                <w:color w:val="000000"/>
                <w:sz w:val="28"/>
                <w:szCs w:val="28"/>
              </w:rPr>
              <w:t>Женщины – 50кг, 59кг, 72кг, +80кг.</w:t>
            </w:r>
          </w:p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91516C">
              <w:rPr>
                <w:bCs/>
                <w:color w:val="000000"/>
                <w:sz w:val="28"/>
                <w:szCs w:val="28"/>
              </w:rPr>
              <w:t>Б/С мужчины - 58кг, 71кг, 88кг, +98кг.</w:t>
            </w:r>
          </w:p>
        </w:tc>
      </w:tr>
      <w:tr w:rsidR="00C766C3" w:rsidRPr="00017CBB" w:rsidTr="003450D3">
        <w:tc>
          <w:tcPr>
            <w:tcW w:w="2046" w:type="dxa"/>
            <w:vMerge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17CBB">
              <w:rPr>
                <w:b/>
                <w:color w:val="000000"/>
                <w:sz w:val="28"/>
                <w:szCs w:val="28"/>
              </w:rPr>
              <w:t>15.00-16.00</w:t>
            </w:r>
          </w:p>
        </w:tc>
        <w:tc>
          <w:tcPr>
            <w:tcW w:w="5924" w:type="dxa"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17CBB">
              <w:rPr>
                <w:b/>
                <w:color w:val="000000"/>
                <w:sz w:val="28"/>
                <w:szCs w:val="28"/>
              </w:rPr>
              <w:t>Взвешивание в весовых категориях:</w:t>
            </w:r>
          </w:p>
          <w:p w:rsidR="00C766C3" w:rsidRPr="0091516C" w:rsidRDefault="00C766C3" w:rsidP="00217685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1516C">
              <w:rPr>
                <w:bCs/>
                <w:color w:val="000000"/>
                <w:sz w:val="28"/>
                <w:szCs w:val="28"/>
              </w:rPr>
              <w:t>Мужчины – 58кг, 71кг, 88кг, +98кг.</w:t>
            </w:r>
          </w:p>
          <w:p w:rsidR="00C766C3" w:rsidRPr="0091516C" w:rsidRDefault="00C766C3" w:rsidP="00217685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1516C">
              <w:rPr>
                <w:bCs/>
                <w:color w:val="000000"/>
                <w:sz w:val="28"/>
                <w:szCs w:val="28"/>
              </w:rPr>
              <w:t>Женщины – 54кг, 65кг, 80кг.</w:t>
            </w:r>
          </w:p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91516C">
              <w:rPr>
                <w:bCs/>
                <w:color w:val="000000"/>
                <w:sz w:val="28"/>
                <w:szCs w:val="28"/>
              </w:rPr>
              <w:t>Б/С мужчины - 64кг, 79кг, 98кг.</w:t>
            </w:r>
          </w:p>
        </w:tc>
      </w:tr>
      <w:tr w:rsidR="00C766C3" w:rsidRPr="00017CBB" w:rsidTr="003450D3">
        <w:trPr>
          <w:trHeight w:val="661"/>
        </w:trPr>
        <w:tc>
          <w:tcPr>
            <w:tcW w:w="2046" w:type="dxa"/>
            <w:vMerge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17CBB">
              <w:rPr>
                <w:b/>
                <w:color w:val="000000"/>
                <w:sz w:val="28"/>
                <w:szCs w:val="28"/>
              </w:rPr>
              <w:t>17.00</w:t>
            </w:r>
          </w:p>
        </w:tc>
        <w:tc>
          <w:tcPr>
            <w:tcW w:w="5924" w:type="dxa"/>
          </w:tcPr>
          <w:p w:rsidR="00C766C3" w:rsidRPr="00017CBB" w:rsidRDefault="00C766C3" w:rsidP="003450D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Финалы. </w:t>
            </w:r>
            <w:r w:rsidRPr="00017CBB">
              <w:rPr>
                <w:b/>
                <w:color w:val="000000"/>
                <w:sz w:val="28"/>
                <w:szCs w:val="28"/>
              </w:rPr>
              <w:t>Церемония награждения победителей и призеров.</w:t>
            </w:r>
          </w:p>
        </w:tc>
      </w:tr>
      <w:tr w:rsidR="00C766C3" w:rsidRPr="00017CBB" w:rsidTr="003450D3">
        <w:tc>
          <w:tcPr>
            <w:tcW w:w="2046" w:type="dxa"/>
            <w:vMerge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17CBB">
              <w:rPr>
                <w:b/>
                <w:color w:val="000000"/>
                <w:sz w:val="28"/>
                <w:szCs w:val="28"/>
              </w:rPr>
              <w:t>10.</w:t>
            </w:r>
            <w:r>
              <w:rPr>
                <w:b/>
                <w:color w:val="000000"/>
                <w:sz w:val="28"/>
                <w:szCs w:val="28"/>
              </w:rPr>
              <w:t>00</w:t>
            </w:r>
            <w:r w:rsidRPr="00017CBB">
              <w:rPr>
                <w:b/>
                <w:color w:val="000000"/>
                <w:sz w:val="28"/>
                <w:szCs w:val="28"/>
              </w:rPr>
              <w:t>-16.00</w:t>
            </w:r>
          </w:p>
        </w:tc>
        <w:tc>
          <w:tcPr>
            <w:tcW w:w="5924" w:type="dxa"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17CBB">
              <w:rPr>
                <w:b/>
                <w:color w:val="000000"/>
                <w:sz w:val="28"/>
                <w:szCs w:val="28"/>
              </w:rPr>
              <w:t>Соревнования в весовых категориях:</w:t>
            </w:r>
          </w:p>
          <w:p w:rsidR="00C766C3" w:rsidRPr="0091516C" w:rsidRDefault="00C766C3" w:rsidP="00217685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1516C">
              <w:rPr>
                <w:bCs/>
                <w:color w:val="000000"/>
                <w:sz w:val="28"/>
                <w:szCs w:val="28"/>
              </w:rPr>
              <w:t>Мужчины – 58кг, 71кг, 88кг, +98кг.</w:t>
            </w:r>
          </w:p>
          <w:p w:rsidR="00C766C3" w:rsidRPr="0091516C" w:rsidRDefault="00C766C3" w:rsidP="00217685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1516C">
              <w:rPr>
                <w:bCs/>
                <w:color w:val="000000"/>
                <w:sz w:val="28"/>
                <w:szCs w:val="28"/>
              </w:rPr>
              <w:t>Женщины – 54кг, 65кг, 80кг.</w:t>
            </w:r>
          </w:p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91516C">
              <w:rPr>
                <w:bCs/>
                <w:color w:val="000000"/>
                <w:sz w:val="28"/>
                <w:szCs w:val="28"/>
              </w:rPr>
              <w:t>Б/С мужчины - 64кг, 79кг, 98кг.</w:t>
            </w:r>
          </w:p>
        </w:tc>
      </w:tr>
      <w:tr w:rsidR="00C766C3" w:rsidRPr="00017CBB" w:rsidTr="003450D3">
        <w:tc>
          <w:tcPr>
            <w:tcW w:w="2046" w:type="dxa"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23 </w:t>
            </w:r>
            <w:r w:rsidRPr="00017CBB">
              <w:rPr>
                <w:b/>
                <w:color w:val="000000"/>
                <w:sz w:val="28"/>
                <w:szCs w:val="28"/>
              </w:rPr>
              <w:t>сентября</w:t>
            </w:r>
          </w:p>
        </w:tc>
        <w:tc>
          <w:tcPr>
            <w:tcW w:w="2033" w:type="dxa"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17CBB">
              <w:rPr>
                <w:b/>
                <w:color w:val="000000"/>
                <w:sz w:val="28"/>
                <w:szCs w:val="28"/>
              </w:rPr>
              <w:t>1</w:t>
            </w:r>
            <w:r>
              <w:rPr>
                <w:b/>
                <w:color w:val="000000"/>
                <w:sz w:val="28"/>
                <w:szCs w:val="28"/>
              </w:rPr>
              <w:t>6</w:t>
            </w:r>
            <w:r w:rsidRPr="00017CBB">
              <w:rPr>
                <w:b/>
                <w:color w:val="000000"/>
                <w:sz w:val="28"/>
                <w:szCs w:val="28"/>
              </w:rPr>
              <w:t>.00.</w:t>
            </w:r>
          </w:p>
        </w:tc>
        <w:tc>
          <w:tcPr>
            <w:tcW w:w="5924" w:type="dxa"/>
          </w:tcPr>
          <w:p w:rsidR="00C766C3" w:rsidRPr="00017CBB" w:rsidRDefault="00C766C3" w:rsidP="003450D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Финалы. </w:t>
            </w:r>
            <w:r w:rsidRPr="00017CBB">
              <w:rPr>
                <w:b/>
                <w:color w:val="000000"/>
                <w:sz w:val="28"/>
                <w:szCs w:val="28"/>
              </w:rPr>
              <w:t>Церемония награждения победителей и призеров.</w:t>
            </w:r>
          </w:p>
        </w:tc>
      </w:tr>
      <w:tr w:rsidR="00C766C3" w:rsidRPr="00017CBB" w:rsidTr="003450D3">
        <w:tc>
          <w:tcPr>
            <w:tcW w:w="2046" w:type="dxa"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24 </w:t>
            </w:r>
            <w:r w:rsidRPr="00017CBB">
              <w:rPr>
                <w:b/>
                <w:color w:val="000000"/>
                <w:sz w:val="28"/>
                <w:szCs w:val="28"/>
              </w:rPr>
              <w:t>сентября</w:t>
            </w:r>
          </w:p>
        </w:tc>
        <w:tc>
          <w:tcPr>
            <w:tcW w:w="2033" w:type="dxa"/>
          </w:tcPr>
          <w:p w:rsidR="00C766C3" w:rsidRPr="00017CBB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924" w:type="dxa"/>
          </w:tcPr>
          <w:p w:rsidR="00C766C3" w:rsidRPr="008C46B7" w:rsidRDefault="00C766C3" w:rsidP="00217685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День отъезда.</w:t>
            </w:r>
          </w:p>
        </w:tc>
      </w:tr>
    </w:tbl>
    <w:p w:rsidR="00C766C3" w:rsidRDefault="00C766C3" w:rsidP="00481B2F">
      <w:pPr>
        <w:pStyle w:val="10"/>
        <w:keepNext/>
        <w:keepLines/>
        <w:tabs>
          <w:tab w:val="left" w:pos="567"/>
        </w:tabs>
      </w:pPr>
      <w:bookmarkStart w:id="0" w:name="bookmark18"/>
      <w:r>
        <w:t xml:space="preserve">                                 </w:t>
      </w:r>
    </w:p>
    <w:bookmarkEnd w:id="0"/>
    <w:p w:rsidR="00C766C3" w:rsidRPr="00213FDE" w:rsidRDefault="00C766C3" w:rsidP="003450D3">
      <w:pPr>
        <w:pStyle w:val="BodyText"/>
        <w:ind w:left="-1276" w:right="234"/>
        <w:rPr>
          <w:b/>
          <w:sz w:val="24"/>
          <w:szCs w:val="24"/>
        </w:rPr>
      </w:pPr>
      <w:r w:rsidRPr="00017CBB">
        <w:rPr>
          <w:color w:val="000000"/>
          <w:szCs w:val="28"/>
        </w:rPr>
        <w:tab/>
        <w:t xml:space="preserve"> </w:t>
      </w:r>
      <w:r w:rsidRPr="00213FDE">
        <w:rPr>
          <w:b/>
          <w:sz w:val="24"/>
          <w:szCs w:val="24"/>
        </w:rPr>
        <w:t>По вопросам размещения обращаться по телефонам:</w:t>
      </w:r>
    </w:p>
    <w:p w:rsidR="00C766C3" w:rsidRPr="00213FDE" w:rsidRDefault="00C766C3" w:rsidP="003450D3">
      <w:pPr>
        <w:pStyle w:val="BodyText"/>
        <w:ind w:left="-1276" w:right="234"/>
        <w:rPr>
          <w:b/>
          <w:sz w:val="24"/>
          <w:szCs w:val="24"/>
        </w:rPr>
      </w:pPr>
      <w:r w:rsidRPr="00213FDE">
        <w:rPr>
          <w:b/>
          <w:sz w:val="24"/>
          <w:szCs w:val="24"/>
        </w:rPr>
        <w:t xml:space="preserve">          Мини-отель «Триумф» :8-977-145-00-00</w:t>
      </w:r>
    </w:p>
    <w:p w:rsidR="00C766C3" w:rsidRPr="00213FDE" w:rsidRDefault="00C766C3" w:rsidP="003450D3">
      <w:pPr>
        <w:pStyle w:val="BodyText"/>
        <w:ind w:left="-1276" w:right="234"/>
        <w:rPr>
          <w:b/>
          <w:sz w:val="24"/>
          <w:szCs w:val="24"/>
        </w:rPr>
      </w:pPr>
      <w:r w:rsidRPr="00213FDE">
        <w:rPr>
          <w:b/>
          <w:sz w:val="24"/>
          <w:szCs w:val="24"/>
        </w:rPr>
        <w:tab/>
      </w:r>
      <w:r w:rsidRPr="00213FDE">
        <w:rPr>
          <w:b/>
          <w:sz w:val="24"/>
          <w:szCs w:val="24"/>
        </w:rPr>
        <w:tab/>
        <w:t xml:space="preserve"> Гостиница «Русь» :8-49638-74432</w:t>
      </w:r>
    </w:p>
    <w:p w:rsidR="00C766C3" w:rsidRDefault="00C766C3" w:rsidP="003450D3">
      <w:pPr>
        <w:pStyle w:val="BodyText"/>
        <w:ind w:left="-1276" w:right="234"/>
        <w:rPr>
          <w:b/>
          <w:sz w:val="24"/>
          <w:szCs w:val="24"/>
        </w:rPr>
      </w:pPr>
      <w:r w:rsidRPr="00213FDE">
        <w:rPr>
          <w:b/>
          <w:sz w:val="24"/>
          <w:szCs w:val="24"/>
        </w:rPr>
        <w:tab/>
      </w:r>
      <w:r w:rsidRPr="00213FDE">
        <w:rPr>
          <w:b/>
          <w:sz w:val="24"/>
          <w:szCs w:val="24"/>
        </w:rPr>
        <w:tab/>
        <w:t xml:space="preserve"> Парк-отель «Красновидово»: 8-495-407-07-33</w:t>
      </w:r>
    </w:p>
    <w:p w:rsidR="00C766C3" w:rsidRDefault="00C766C3" w:rsidP="003450D3">
      <w:pPr>
        <w:pStyle w:val="BodyText"/>
        <w:ind w:left="-1276" w:right="23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Гостиница«ВерхнийМИЗ»</w:t>
      </w:r>
      <w:r w:rsidRPr="00213FDE">
        <w:rPr>
          <w:b/>
          <w:sz w:val="24"/>
          <w:szCs w:val="24"/>
        </w:rPr>
        <w:t>: </w:t>
      </w:r>
      <w:hyperlink r:id="rId4" w:history="1">
        <w:r>
          <w:rPr>
            <w:rStyle w:val="Hyperlink"/>
            <w:b/>
            <w:sz w:val="24"/>
            <w:szCs w:val="24"/>
          </w:rPr>
          <w:t>8</w:t>
        </w:r>
        <w:r w:rsidRPr="00213FDE">
          <w:rPr>
            <w:rStyle w:val="Hyperlink"/>
            <w:b/>
            <w:sz w:val="24"/>
            <w:szCs w:val="24"/>
          </w:rPr>
          <w:t>(965)2948904</w:t>
        </w:r>
      </w:hyperlink>
    </w:p>
    <w:p w:rsidR="00C766C3" w:rsidRDefault="00C766C3" w:rsidP="003450D3">
      <w:pPr>
        <w:ind w:left="-1276"/>
      </w:pPr>
      <w:r>
        <w:rPr>
          <w:b/>
        </w:rPr>
        <w:tab/>
        <w:t xml:space="preserve"> Дом отдыха«МГУИ.Ломоносова»:84963851627</w:t>
      </w:r>
    </w:p>
    <w:p w:rsidR="00C766C3" w:rsidRPr="00481B2F" w:rsidRDefault="00C766C3" w:rsidP="00481B2F">
      <w:pPr>
        <w:jc w:val="both"/>
        <w:rPr>
          <w:color w:val="000000"/>
          <w:sz w:val="28"/>
          <w:szCs w:val="28"/>
        </w:rPr>
      </w:pPr>
    </w:p>
    <w:sectPr w:rsidR="00C766C3" w:rsidRPr="00481B2F" w:rsidSect="001C4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2F"/>
    <w:rsid w:val="00017CBB"/>
    <w:rsid w:val="0004286F"/>
    <w:rsid w:val="00055D2C"/>
    <w:rsid w:val="001C4662"/>
    <w:rsid w:val="00213FDE"/>
    <w:rsid w:val="00217685"/>
    <w:rsid w:val="00276CC1"/>
    <w:rsid w:val="003450D3"/>
    <w:rsid w:val="00481B2F"/>
    <w:rsid w:val="00690883"/>
    <w:rsid w:val="007C26E5"/>
    <w:rsid w:val="008A4D7B"/>
    <w:rsid w:val="008C46B7"/>
    <w:rsid w:val="0091516C"/>
    <w:rsid w:val="00AA040C"/>
    <w:rsid w:val="00C766C3"/>
    <w:rsid w:val="00E86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B2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81B2F"/>
    <w:rPr>
      <w:rFonts w:cs="Times New Roman"/>
      <w:color w:val="0000FF"/>
      <w:u w:val="single"/>
    </w:rPr>
  </w:style>
  <w:style w:type="character" w:customStyle="1" w:styleId="1">
    <w:name w:val="Заголовок №1_"/>
    <w:link w:val="10"/>
    <w:uiPriority w:val="99"/>
    <w:locked/>
    <w:rsid w:val="00481B2F"/>
    <w:rPr>
      <w:b/>
      <w:sz w:val="28"/>
    </w:rPr>
  </w:style>
  <w:style w:type="paragraph" w:customStyle="1" w:styleId="10">
    <w:name w:val="Заголовок №1"/>
    <w:basedOn w:val="Normal"/>
    <w:link w:val="1"/>
    <w:uiPriority w:val="99"/>
    <w:rsid w:val="00481B2F"/>
    <w:pPr>
      <w:widowControl w:val="0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481B2F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81B2F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+79652948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244</Words>
  <Characters>1396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Пк</cp:lastModifiedBy>
  <cp:revision>3</cp:revision>
  <dcterms:created xsi:type="dcterms:W3CDTF">2026-08-21T09:52:00Z</dcterms:created>
  <dcterms:modified xsi:type="dcterms:W3CDTF">2026-08-25T07:57:00Z</dcterms:modified>
</cp:coreProperties>
</file>